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5D34" w14:textId="2BFBAAEC" w:rsidR="00C34A3D" w:rsidRPr="006C7A87" w:rsidRDefault="00614EA2" w:rsidP="00614EA2">
      <w:pPr>
        <w:jc w:val="center"/>
        <w:rPr>
          <w:b/>
          <w:bCs/>
          <w:sz w:val="36"/>
          <w:szCs w:val="36"/>
          <w:u w:val="single"/>
        </w:rPr>
      </w:pPr>
      <w:r w:rsidRPr="006C7A87">
        <w:rPr>
          <w:b/>
          <w:bCs/>
          <w:sz w:val="36"/>
          <w:szCs w:val="36"/>
          <w:u w:val="single"/>
        </w:rPr>
        <w:t>NOTICE OF OPEN MEETING</w:t>
      </w:r>
    </w:p>
    <w:p w14:paraId="79ED4DAB" w14:textId="77777777" w:rsidR="00614EA2" w:rsidRDefault="00614EA2" w:rsidP="00614EA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Executive Board Meeting</w:t>
      </w:r>
    </w:p>
    <w:p w14:paraId="175BDA0E" w14:textId="70C588F8" w:rsidR="00614EA2" w:rsidRDefault="00614EA2" w:rsidP="00614EA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Tuesday, Ma</w:t>
      </w:r>
      <w:r w:rsidR="006C7A87">
        <w:rPr>
          <w:b/>
          <w:bCs/>
          <w:sz w:val="36"/>
          <w:szCs w:val="36"/>
        </w:rPr>
        <w:t>y 16th</w:t>
      </w:r>
      <w:r>
        <w:rPr>
          <w:b/>
          <w:bCs/>
          <w:sz w:val="36"/>
          <w:szCs w:val="36"/>
        </w:rPr>
        <w:t>, 2023</w:t>
      </w:r>
    </w:p>
    <w:p w14:paraId="255F397E" w14:textId="77777777" w:rsidR="00614EA2" w:rsidRDefault="00614EA2" w:rsidP="00614EA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At 11:30am</w:t>
      </w:r>
    </w:p>
    <w:p w14:paraId="4E0E1DE1" w14:textId="6FB249CD" w:rsidR="006C7A87" w:rsidRDefault="006C7A87" w:rsidP="006C7A87">
      <w:pPr>
        <w:pStyle w:val="NoSpacing"/>
        <w:ind w:left="3600"/>
        <w:rPr>
          <w:rStyle w:val="ui-provider"/>
        </w:rPr>
      </w:pPr>
      <w:bookmarkStart w:id="0" w:name="_Hlk134428356"/>
      <w:r>
        <w:rPr>
          <w:rStyle w:val="ui-provider"/>
        </w:rPr>
        <w:t>St. Charles County</w:t>
      </w:r>
    </w:p>
    <w:p w14:paraId="0E9D2FEF" w14:textId="25C63A15" w:rsidR="006C7A87" w:rsidRDefault="006C7A87" w:rsidP="006C7A87">
      <w:pPr>
        <w:pStyle w:val="NoSpacing"/>
        <w:ind w:left="3600"/>
        <w:rPr>
          <w:rStyle w:val="ui-provider"/>
        </w:rPr>
      </w:pPr>
      <w:r>
        <w:rPr>
          <w:rStyle w:val="ui-provider"/>
        </w:rPr>
        <w:t>Department of Public Health</w:t>
      </w:r>
    </w:p>
    <w:p w14:paraId="3F44AC94" w14:textId="77777777" w:rsidR="006C7A87" w:rsidRDefault="006C7A87" w:rsidP="006C7A87">
      <w:pPr>
        <w:pStyle w:val="NoSpacing"/>
        <w:ind w:left="3600"/>
        <w:rPr>
          <w:rStyle w:val="ui-provider"/>
        </w:rPr>
      </w:pPr>
      <w:r>
        <w:rPr>
          <w:rStyle w:val="ui-provider"/>
        </w:rPr>
        <w:t>1650 Boone’s Lick Road</w:t>
      </w:r>
    </w:p>
    <w:bookmarkEnd w:id="0"/>
    <w:p w14:paraId="489D91EA" w14:textId="77777777" w:rsidR="006C7A87" w:rsidRDefault="006C7A87" w:rsidP="006C7A87">
      <w:pPr>
        <w:pStyle w:val="NoSpacing"/>
        <w:ind w:left="3600"/>
        <w:rPr>
          <w:rStyle w:val="ui-provider"/>
        </w:rPr>
      </w:pPr>
      <w:r>
        <w:rPr>
          <w:rStyle w:val="ui-provider"/>
        </w:rPr>
        <w:t>St. Charles, MO. 63301</w:t>
      </w:r>
    </w:p>
    <w:p w14:paraId="216FAEE7" w14:textId="6CE93A3A" w:rsidR="006C7A87" w:rsidRPr="006C7A87" w:rsidRDefault="006C7A87" w:rsidP="006C7A87">
      <w:pPr>
        <w:rPr>
          <w:rFonts w:ascii="Segoe UI" w:hAnsi="Segoe UI" w:cs="Segoe UI"/>
          <w:color w:val="252424"/>
          <w:sz w:val="24"/>
          <w:szCs w:val="24"/>
        </w:rPr>
      </w:pPr>
      <w:r w:rsidRPr="006C7A87">
        <w:rPr>
          <w:rFonts w:ascii="Segoe UI" w:hAnsi="Segoe UI" w:cs="Segoe UI"/>
          <w:color w:val="252424"/>
          <w:sz w:val="24"/>
          <w:szCs w:val="24"/>
        </w:rPr>
        <w:t>Microsoft Teams meeting</w:t>
      </w:r>
    </w:p>
    <w:p w14:paraId="54959016" w14:textId="4A6BB58F" w:rsidR="006C7A87" w:rsidRPr="006C7A87" w:rsidRDefault="006C7A87" w:rsidP="006C7A87">
      <w:pPr>
        <w:rPr>
          <w:rFonts w:ascii="Segoe UI" w:hAnsi="Segoe UI" w:cs="Segoe UI"/>
          <w:b/>
          <w:bCs/>
          <w:color w:val="252424"/>
          <w:sz w:val="20"/>
          <w:szCs w:val="20"/>
        </w:rPr>
      </w:pPr>
      <w:r w:rsidRPr="006C7A87">
        <w:rPr>
          <w:rFonts w:ascii="Segoe UI" w:hAnsi="Segoe UI" w:cs="Segoe UI"/>
          <w:b/>
          <w:bCs/>
          <w:color w:val="252424"/>
          <w:sz w:val="20"/>
          <w:szCs w:val="20"/>
        </w:rPr>
        <w:t>Join on your computer, mobile app or room device</w:t>
      </w:r>
    </w:p>
    <w:p w14:paraId="08C5705D" w14:textId="21211DC5" w:rsidR="006C7A87" w:rsidRPr="006C7A87" w:rsidRDefault="00000000" w:rsidP="006C7A87">
      <w:pPr>
        <w:rPr>
          <w:rFonts w:ascii="Segoe UI" w:hAnsi="Segoe UI" w:cs="Segoe UI"/>
          <w:color w:val="252424"/>
          <w:sz w:val="20"/>
          <w:szCs w:val="20"/>
        </w:rPr>
      </w:pPr>
      <w:hyperlink r:id="rId7" w:tgtFrame="_blank" w:history="1">
        <w:r w:rsidR="006C7A87" w:rsidRPr="006C7A87">
          <w:rPr>
            <w:rStyle w:val="Hyperlink"/>
            <w:rFonts w:ascii="Segoe UI Semibold" w:hAnsi="Segoe UI Semibold" w:cs="Segoe UI Semibold"/>
            <w:color w:val="6264A7"/>
            <w:sz w:val="20"/>
            <w:szCs w:val="20"/>
          </w:rPr>
          <w:t>Click here to join the meeting</w:t>
        </w:r>
      </w:hyperlink>
    </w:p>
    <w:p w14:paraId="1974677F" w14:textId="0E7FDAD9" w:rsidR="006C7A87" w:rsidRPr="006C7A87" w:rsidRDefault="006C7A87" w:rsidP="006C7A87">
      <w:pPr>
        <w:rPr>
          <w:rFonts w:ascii="Segoe UI" w:hAnsi="Segoe UI" w:cs="Segoe UI"/>
          <w:color w:val="252424"/>
          <w:sz w:val="20"/>
          <w:szCs w:val="20"/>
        </w:rPr>
      </w:pPr>
      <w:r w:rsidRPr="006C7A87">
        <w:rPr>
          <w:rFonts w:ascii="Segoe UI" w:hAnsi="Segoe UI" w:cs="Segoe UI"/>
          <w:color w:val="252424"/>
          <w:sz w:val="20"/>
          <w:szCs w:val="20"/>
        </w:rPr>
        <w:t xml:space="preserve">Meeting ID: 251 653 840 599 </w:t>
      </w:r>
      <w:r w:rsidRPr="006C7A87">
        <w:rPr>
          <w:rFonts w:ascii="Segoe UI" w:hAnsi="Segoe UI" w:cs="Segoe UI"/>
          <w:color w:val="252424"/>
          <w:sz w:val="20"/>
          <w:szCs w:val="20"/>
        </w:rPr>
        <w:br/>
        <w:t>Passcode: vY3KB5</w:t>
      </w:r>
    </w:p>
    <w:p w14:paraId="282E012D" w14:textId="77777777" w:rsidR="006C7A87" w:rsidRDefault="00000000" w:rsidP="006C7A87">
      <w:pPr>
        <w:rPr>
          <w:rFonts w:ascii="Segoe UI" w:hAnsi="Segoe UI" w:cs="Segoe UI"/>
          <w:color w:val="252424"/>
          <w:sz w:val="20"/>
          <w:szCs w:val="20"/>
        </w:rPr>
      </w:pPr>
      <w:hyperlink r:id="rId8" w:tgtFrame="_blank" w:history="1">
        <w:r w:rsidR="006C7A87" w:rsidRPr="006C7A87">
          <w:rPr>
            <w:rStyle w:val="Hyperlink"/>
            <w:rFonts w:ascii="Segoe UI" w:hAnsi="Segoe UI" w:cs="Segoe UI"/>
            <w:color w:val="6264A7"/>
            <w:sz w:val="20"/>
            <w:szCs w:val="20"/>
          </w:rPr>
          <w:t>Download Teams</w:t>
        </w:r>
      </w:hyperlink>
      <w:r w:rsidR="006C7A87" w:rsidRPr="006C7A87">
        <w:rPr>
          <w:rFonts w:ascii="Segoe UI" w:hAnsi="Segoe UI" w:cs="Segoe UI"/>
          <w:color w:val="252424"/>
          <w:sz w:val="20"/>
          <w:szCs w:val="20"/>
        </w:rPr>
        <w:t xml:space="preserve"> | </w:t>
      </w:r>
      <w:hyperlink r:id="rId9" w:tgtFrame="_blank" w:history="1">
        <w:r w:rsidR="006C7A87" w:rsidRPr="006C7A87">
          <w:rPr>
            <w:rStyle w:val="Hyperlink"/>
            <w:rFonts w:ascii="Segoe UI" w:hAnsi="Segoe UI" w:cs="Segoe UI"/>
            <w:color w:val="6264A7"/>
            <w:sz w:val="20"/>
            <w:szCs w:val="20"/>
          </w:rPr>
          <w:t>Join on the web</w:t>
        </w:r>
      </w:hyperlink>
    </w:p>
    <w:p w14:paraId="6FE311F5" w14:textId="7758E3F4" w:rsidR="006C7A87" w:rsidRPr="006C7A87" w:rsidRDefault="006C7A87" w:rsidP="006C7A87">
      <w:pPr>
        <w:rPr>
          <w:rFonts w:ascii="Segoe UI" w:hAnsi="Segoe UI" w:cs="Segoe UI"/>
          <w:color w:val="252424"/>
          <w:sz w:val="20"/>
          <w:szCs w:val="20"/>
        </w:rPr>
      </w:pPr>
      <w:r w:rsidRPr="006C7A87">
        <w:rPr>
          <w:rFonts w:ascii="Segoe UI" w:hAnsi="Segoe UI" w:cs="Segoe UI"/>
          <w:b/>
          <w:bCs/>
          <w:color w:val="252424"/>
          <w:sz w:val="20"/>
          <w:szCs w:val="20"/>
        </w:rPr>
        <w:t>Join with a video conferencing device</w:t>
      </w:r>
    </w:p>
    <w:p w14:paraId="7534CAA7" w14:textId="77612093" w:rsidR="006C7A87" w:rsidRPr="006C7A87" w:rsidRDefault="00000000" w:rsidP="006C7A87">
      <w:pPr>
        <w:rPr>
          <w:rFonts w:ascii="Segoe UI" w:hAnsi="Segoe UI" w:cs="Segoe UI"/>
          <w:color w:val="252424"/>
          <w:sz w:val="20"/>
          <w:szCs w:val="20"/>
        </w:rPr>
      </w:pPr>
      <w:hyperlink r:id="rId10" w:history="1">
        <w:r w:rsidR="006C7A87" w:rsidRPr="004052BD">
          <w:rPr>
            <w:rStyle w:val="Hyperlink"/>
            <w:rFonts w:ascii="Segoe UI" w:hAnsi="Segoe UI" w:cs="Segoe UI"/>
            <w:sz w:val="20"/>
            <w:szCs w:val="20"/>
          </w:rPr>
          <w:t>sccmo@m.webex.com</w:t>
        </w:r>
      </w:hyperlink>
    </w:p>
    <w:p w14:paraId="054F632E" w14:textId="250150EF" w:rsidR="006C7A87" w:rsidRPr="006C7A87" w:rsidRDefault="006C7A87" w:rsidP="006C7A87">
      <w:pPr>
        <w:rPr>
          <w:rFonts w:ascii="Segoe UI" w:hAnsi="Segoe UI" w:cs="Segoe UI"/>
          <w:color w:val="252424"/>
          <w:sz w:val="20"/>
          <w:szCs w:val="20"/>
        </w:rPr>
      </w:pPr>
      <w:r w:rsidRPr="006C7A87">
        <w:rPr>
          <w:rFonts w:ascii="Segoe UI" w:hAnsi="Segoe UI" w:cs="Segoe UI"/>
          <w:color w:val="252424"/>
          <w:sz w:val="20"/>
          <w:szCs w:val="20"/>
        </w:rPr>
        <w:t>Video Conference ID: 119 783 105 3</w:t>
      </w:r>
    </w:p>
    <w:p w14:paraId="519C8E96" w14:textId="3E8A9DD1" w:rsidR="006C7A87" w:rsidRPr="006C7A87" w:rsidRDefault="00000000" w:rsidP="006C7A87">
      <w:pPr>
        <w:rPr>
          <w:rFonts w:ascii="Segoe UI" w:hAnsi="Segoe UI" w:cs="Segoe UI"/>
          <w:color w:val="252424"/>
          <w:sz w:val="20"/>
          <w:szCs w:val="20"/>
        </w:rPr>
      </w:pPr>
      <w:hyperlink r:id="rId11" w:history="1">
        <w:r w:rsidR="006C7A87" w:rsidRPr="006C7A87">
          <w:rPr>
            <w:rStyle w:val="Hyperlink"/>
            <w:rFonts w:ascii="Segoe UI" w:hAnsi="Segoe UI" w:cs="Segoe UI"/>
            <w:color w:val="6264A7"/>
            <w:sz w:val="20"/>
            <w:szCs w:val="20"/>
          </w:rPr>
          <w:t>Alternate VTC instructions</w:t>
        </w:r>
      </w:hyperlink>
    </w:p>
    <w:p w14:paraId="7E16F724" w14:textId="66D52F38" w:rsidR="006C7A87" w:rsidRPr="006C7A87" w:rsidRDefault="006C7A87" w:rsidP="006C7A87">
      <w:pPr>
        <w:rPr>
          <w:rFonts w:ascii="Segoe UI" w:hAnsi="Segoe UI" w:cs="Segoe UI"/>
          <w:color w:val="252424"/>
          <w:sz w:val="20"/>
          <w:szCs w:val="20"/>
        </w:rPr>
      </w:pPr>
      <w:r w:rsidRPr="006C7A87">
        <w:rPr>
          <w:rFonts w:ascii="Segoe UI" w:hAnsi="Segoe UI" w:cs="Segoe UI"/>
          <w:b/>
          <w:bCs/>
          <w:color w:val="252424"/>
          <w:sz w:val="20"/>
          <w:szCs w:val="20"/>
        </w:rPr>
        <w:t>Or call in (audio only)</w:t>
      </w:r>
    </w:p>
    <w:p w14:paraId="52141A6F" w14:textId="1B815E73" w:rsidR="006C7A87" w:rsidRPr="006C7A87" w:rsidRDefault="00000000" w:rsidP="006C7A87">
      <w:pPr>
        <w:rPr>
          <w:rFonts w:ascii="Segoe UI" w:hAnsi="Segoe UI" w:cs="Segoe UI"/>
          <w:color w:val="252424"/>
          <w:sz w:val="20"/>
          <w:szCs w:val="20"/>
        </w:rPr>
      </w:pPr>
      <w:hyperlink r:id="rId12" w:anchor=" " w:history="1">
        <w:r w:rsidR="006C7A87" w:rsidRPr="006C7A87">
          <w:rPr>
            <w:rStyle w:val="Hyperlink"/>
            <w:rFonts w:ascii="Segoe UI" w:hAnsi="Segoe UI" w:cs="Segoe UI"/>
            <w:color w:val="6264A7"/>
            <w:sz w:val="20"/>
            <w:szCs w:val="20"/>
          </w:rPr>
          <w:t>+1 660-631-8116,,800687124#</w:t>
        </w:r>
      </w:hyperlink>
      <w:r w:rsidR="006C7A87" w:rsidRPr="006C7A87">
        <w:rPr>
          <w:rFonts w:ascii="Segoe UI" w:hAnsi="Segoe UI" w:cs="Segoe UI"/>
          <w:color w:val="252424"/>
          <w:sz w:val="20"/>
          <w:szCs w:val="20"/>
        </w:rPr>
        <w:t xml:space="preserve">   United States, Marshall</w:t>
      </w:r>
    </w:p>
    <w:p w14:paraId="07BDA9CF" w14:textId="4D1112DB" w:rsidR="006C7A87" w:rsidRPr="006C7A87" w:rsidRDefault="006C7A87" w:rsidP="006C7A87">
      <w:pPr>
        <w:rPr>
          <w:rFonts w:ascii="Segoe UI" w:hAnsi="Segoe UI" w:cs="Segoe UI"/>
          <w:color w:val="252424"/>
          <w:sz w:val="20"/>
          <w:szCs w:val="20"/>
        </w:rPr>
      </w:pPr>
      <w:r w:rsidRPr="006C7A87">
        <w:rPr>
          <w:rFonts w:ascii="Segoe UI" w:hAnsi="Segoe UI" w:cs="Segoe UI"/>
          <w:color w:val="252424"/>
          <w:sz w:val="20"/>
          <w:szCs w:val="20"/>
        </w:rPr>
        <w:t>Phone Conference ID: 800 687 124#</w:t>
      </w:r>
    </w:p>
    <w:p w14:paraId="34D3EE6E" w14:textId="77777777" w:rsidR="000123C9" w:rsidRDefault="000123C9" w:rsidP="006C7A87">
      <w:pPr>
        <w:pStyle w:val="NoSpacing"/>
        <w:jc w:val="center"/>
      </w:pPr>
    </w:p>
    <w:p w14:paraId="4EDE7F10" w14:textId="77777777" w:rsidR="000123C9" w:rsidRDefault="000123C9" w:rsidP="006C7A87">
      <w:pPr>
        <w:pStyle w:val="NoSpacing"/>
        <w:jc w:val="center"/>
      </w:pPr>
    </w:p>
    <w:p w14:paraId="27F6AA61" w14:textId="77777777" w:rsidR="000123C9" w:rsidRDefault="000123C9" w:rsidP="006C7A87">
      <w:pPr>
        <w:pStyle w:val="NoSpacing"/>
        <w:jc w:val="center"/>
      </w:pPr>
    </w:p>
    <w:p w14:paraId="55B46F84" w14:textId="77777777" w:rsidR="000123C9" w:rsidRDefault="000123C9" w:rsidP="006C7A87">
      <w:pPr>
        <w:pStyle w:val="NoSpacing"/>
        <w:jc w:val="center"/>
      </w:pPr>
    </w:p>
    <w:p w14:paraId="24F89C20" w14:textId="3CF31D36" w:rsidR="00614EA2" w:rsidRDefault="00614EA2" w:rsidP="006C7A87">
      <w:pPr>
        <w:pStyle w:val="NoSpacing"/>
        <w:jc w:val="center"/>
      </w:pPr>
      <w:r>
        <w:lastRenderedPageBreak/>
        <w:t>AGENDA</w:t>
      </w:r>
    </w:p>
    <w:p w14:paraId="708A2E18" w14:textId="77777777" w:rsidR="00614EA2" w:rsidRDefault="00614EA2" w:rsidP="006C7A87">
      <w:pPr>
        <w:pStyle w:val="NoSpacing"/>
        <w:jc w:val="center"/>
      </w:pPr>
      <w:r>
        <w:t>St. Louis-Jefferson Solid Waste Management District</w:t>
      </w:r>
    </w:p>
    <w:p w14:paraId="001750F3" w14:textId="03D18B60" w:rsidR="00614EA2" w:rsidRDefault="006C7A87" w:rsidP="006C7A87">
      <w:pPr>
        <w:pStyle w:val="NoSpacing"/>
        <w:jc w:val="center"/>
      </w:pPr>
      <w:r>
        <w:t>May 16th</w:t>
      </w:r>
      <w:r w:rsidR="00614EA2">
        <w:t>, 2023</w:t>
      </w:r>
    </w:p>
    <w:p w14:paraId="19892211" w14:textId="77777777" w:rsidR="00614EA2" w:rsidRDefault="00614EA2" w:rsidP="006C7A87">
      <w:pPr>
        <w:pStyle w:val="NoSpacing"/>
        <w:jc w:val="center"/>
      </w:pPr>
      <w:r>
        <w:t>11:30am</w:t>
      </w:r>
    </w:p>
    <w:p w14:paraId="3CECAAF6" w14:textId="18DCA563" w:rsidR="00614EA2" w:rsidRDefault="00614EA2" w:rsidP="006C7A87">
      <w:pPr>
        <w:pStyle w:val="NoSpacing"/>
        <w:jc w:val="center"/>
      </w:pPr>
      <w:r>
        <w:t>Executive Board Meeting</w:t>
      </w:r>
    </w:p>
    <w:p w14:paraId="144BC725" w14:textId="77777777" w:rsidR="006C7A87" w:rsidRDefault="006C7A87" w:rsidP="006C7A87">
      <w:pPr>
        <w:pStyle w:val="NoSpacing"/>
        <w:ind w:left="2160"/>
        <w:rPr>
          <w:rStyle w:val="ui-provider"/>
        </w:rPr>
      </w:pPr>
    </w:p>
    <w:p w14:paraId="56A01FAA" w14:textId="323512C5" w:rsidR="006C7A87" w:rsidRDefault="00B00D22" w:rsidP="00B00D22">
      <w:pPr>
        <w:pStyle w:val="NoSpacing"/>
        <w:ind w:left="2160"/>
        <w:rPr>
          <w:rStyle w:val="ui-provider"/>
        </w:rPr>
      </w:pPr>
      <w:r>
        <w:rPr>
          <w:rStyle w:val="ui-provider"/>
        </w:rPr>
        <w:t xml:space="preserve">       </w:t>
      </w:r>
      <w:r w:rsidR="006C7A87">
        <w:rPr>
          <w:rStyle w:val="ui-provider"/>
        </w:rPr>
        <w:t>St. Charles County Department of Public Health</w:t>
      </w:r>
    </w:p>
    <w:p w14:paraId="03CCAF76" w14:textId="728E42A8" w:rsidR="006C7A87" w:rsidRDefault="006C7A87" w:rsidP="006C7A87">
      <w:pPr>
        <w:pStyle w:val="NoSpacing"/>
        <w:ind w:left="2880" w:firstLine="720"/>
        <w:rPr>
          <w:rStyle w:val="ui-provider"/>
        </w:rPr>
      </w:pPr>
      <w:r>
        <w:rPr>
          <w:rStyle w:val="ui-provider"/>
        </w:rPr>
        <w:t>1650 Boone’s Lick Road</w:t>
      </w:r>
    </w:p>
    <w:p w14:paraId="74403632" w14:textId="77777777" w:rsidR="006C7A87" w:rsidRDefault="006C7A87" w:rsidP="00614EA2">
      <w:pPr>
        <w:jc w:val="center"/>
      </w:pPr>
    </w:p>
    <w:p w14:paraId="7D2015E6" w14:textId="478DB80C" w:rsidR="006402A6" w:rsidRDefault="00B02276" w:rsidP="006402A6">
      <w:pPr>
        <w:pStyle w:val="ListParagraph"/>
        <w:numPr>
          <w:ilvl w:val="0"/>
          <w:numId w:val="1"/>
        </w:numPr>
      </w:pPr>
      <w:r>
        <w:t>Call to Order</w:t>
      </w:r>
    </w:p>
    <w:p w14:paraId="46675507" w14:textId="7937F125" w:rsidR="006402A6" w:rsidRDefault="006402A6" w:rsidP="006402A6">
      <w:pPr>
        <w:pStyle w:val="ListParagraph"/>
        <w:numPr>
          <w:ilvl w:val="0"/>
          <w:numId w:val="1"/>
        </w:numPr>
      </w:pPr>
      <w:r>
        <w:t>Approval of meeting minutes</w:t>
      </w:r>
    </w:p>
    <w:p w14:paraId="722B06F5" w14:textId="76F73A15" w:rsidR="006402A6" w:rsidRDefault="003C4E9D" w:rsidP="006402A6">
      <w:pPr>
        <w:pStyle w:val="ListParagraph"/>
        <w:numPr>
          <w:ilvl w:val="1"/>
          <w:numId w:val="1"/>
        </w:numPr>
      </w:pPr>
      <w:r>
        <w:t>March 21, 2023</w:t>
      </w:r>
    </w:p>
    <w:p w14:paraId="466A237A" w14:textId="5C900BFF" w:rsidR="00E75862" w:rsidRDefault="00C56153" w:rsidP="00D22917">
      <w:pPr>
        <w:pStyle w:val="ListParagraph"/>
        <w:numPr>
          <w:ilvl w:val="0"/>
          <w:numId w:val="1"/>
        </w:numPr>
      </w:pPr>
      <w:r>
        <w:t xml:space="preserve">Executive </w:t>
      </w:r>
      <w:r w:rsidR="00E75862">
        <w:t>Director’s Report</w:t>
      </w:r>
    </w:p>
    <w:p w14:paraId="731C1525" w14:textId="6B21E975" w:rsidR="000142FE" w:rsidRDefault="00B02276" w:rsidP="00B02276">
      <w:pPr>
        <w:pStyle w:val="ListParagraph"/>
        <w:numPr>
          <w:ilvl w:val="0"/>
          <w:numId w:val="1"/>
        </w:numPr>
      </w:pPr>
      <w:r>
        <w:t xml:space="preserve">2023 Grant updates </w:t>
      </w:r>
      <w:r w:rsidR="000142FE">
        <w:t xml:space="preserve"> </w:t>
      </w:r>
    </w:p>
    <w:p w14:paraId="791CB5BC" w14:textId="1904E5B2" w:rsidR="000142FE" w:rsidRDefault="000142FE" w:rsidP="006402A6">
      <w:pPr>
        <w:pStyle w:val="ListParagraph"/>
        <w:numPr>
          <w:ilvl w:val="1"/>
          <w:numId w:val="1"/>
        </w:numPr>
      </w:pPr>
      <w:r>
        <w:t>F</w:t>
      </w:r>
      <w:r w:rsidR="003C4E9D">
        <w:t xml:space="preserve">inancial </w:t>
      </w:r>
      <w:r>
        <w:t>A</w:t>
      </w:r>
      <w:r w:rsidR="003C4E9D">
        <w:t xml:space="preserve">ssistance </w:t>
      </w:r>
      <w:r>
        <w:t xml:space="preserve">Approvals </w:t>
      </w:r>
    </w:p>
    <w:p w14:paraId="6E665C9B" w14:textId="44DAAA9A" w:rsidR="000142FE" w:rsidRDefault="00B02276" w:rsidP="006402A6">
      <w:pPr>
        <w:pStyle w:val="ListParagraph"/>
        <w:numPr>
          <w:ilvl w:val="0"/>
          <w:numId w:val="1"/>
        </w:numPr>
      </w:pPr>
      <w:r>
        <w:t>Update on Declaratory Judgement</w:t>
      </w:r>
    </w:p>
    <w:p w14:paraId="72D26450" w14:textId="7B21DA61" w:rsidR="00B02276" w:rsidRDefault="00B02276" w:rsidP="00B02276">
      <w:pPr>
        <w:pStyle w:val="ListParagraph"/>
        <w:numPr>
          <w:ilvl w:val="0"/>
          <w:numId w:val="1"/>
        </w:numPr>
      </w:pPr>
      <w:r>
        <w:t>Financials</w:t>
      </w:r>
    </w:p>
    <w:p w14:paraId="771ED8B3" w14:textId="1D292342" w:rsidR="00B02276" w:rsidRDefault="003C4E9D" w:rsidP="00B02276">
      <w:pPr>
        <w:pStyle w:val="ListParagraph"/>
        <w:numPr>
          <w:ilvl w:val="0"/>
          <w:numId w:val="3"/>
        </w:numPr>
      </w:pPr>
      <w:r>
        <w:t xml:space="preserve">March </w:t>
      </w:r>
      <w:r w:rsidR="00663586">
        <w:t>2023</w:t>
      </w:r>
    </w:p>
    <w:p w14:paraId="0392B1C0" w14:textId="77777777" w:rsidR="009E0347" w:rsidRDefault="000142FE" w:rsidP="006402A6">
      <w:pPr>
        <w:pStyle w:val="ListParagraph"/>
        <w:numPr>
          <w:ilvl w:val="1"/>
          <w:numId w:val="3"/>
        </w:numPr>
      </w:pPr>
      <w:r>
        <w:t xml:space="preserve">Approval of </w:t>
      </w:r>
      <w:r w:rsidR="00B02276">
        <w:t>General Ledger and Balance Sheet</w:t>
      </w:r>
    </w:p>
    <w:p w14:paraId="704DB052" w14:textId="030554C4" w:rsidR="00B02276" w:rsidRDefault="00B02276" w:rsidP="00B02276">
      <w:pPr>
        <w:pStyle w:val="ListParagraph"/>
        <w:numPr>
          <w:ilvl w:val="0"/>
          <w:numId w:val="1"/>
        </w:numPr>
      </w:pPr>
      <w:r>
        <w:t>New Business</w:t>
      </w:r>
    </w:p>
    <w:p w14:paraId="5F9EDFEE" w14:textId="4F8B1FDF" w:rsidR="00D22917" w:rsidRDefault="00D22917" w:rsidP="00D22917">
      <w:pPr>
        <w:pStyle w:val="ListParagraph"/>
        <w:numPr>
          <w:ilvl w:val="0"/>
          <w:numId w:val="5"/>
        </w:numPr>
      </w:pPr>
      <w:r>
        <w:t xml:space="preserve">Mission Statement discussion </w:t>
      </w:r>
    </w:p>
    <w:p w14:paraId="5A5B9F3B" w14:textId="645FFA65" w:rsidR="00B02276" w:rsidRDefault="00B02276" w:rsidP="00B02276">
      <w:pPr>
        <w:pStyle w:val="ListParagraph"/>
        <w:numPr>
          <w:ilvl w:val="0"/>
          <w:numId w:val="5"/>
        </w:numPr>
      </w:pPr>
      <w:r>
        <w:t xml:space="preserve">Subcommittees </w:t>
      </w:r>
    </w:p>
    <w:p w14:paraId="0D5C3BAD" w14:textId="7A2A7B74" w:rsidR="00B02276" w:rsidRDefault="00B02276" w:rsidP="00B02276">
      <w:pPr>
        <w:pStyle w:val="ListParagraph"/>
        <w:numPr>
          <w:ilvl w:val="1"/>
          <w:numId w:val="5"/>
        </w:numPr>
      </w:pPr>
      <w:r>
        <w:t>Grant review process</w:t>
      </w:r>
    </w:p>
    <w:p w14:paraId="4ACF0175" w14:textId="001B9E47" w:rsidR="00B02276" w:rsidRDefault="00D420BC" w:rsidP="00B02276">
      <w:pPr>
        <w:pStyle w:val="ListParagraph"/>
        <w:numPr>
          <w:ilvl w:val="1"/>
          <w:numId w:val="5"/>
        </w:numPr>
      </w:pPr>
      <w:r>
        <w:t>Reimbursement policy</w:t>
      </w:r>
      <w:r w:rsidR="00B02276">
        <w:t xml:space="preserve"> </w:t>
      </w:r>
    </w:p>
    <w:p w14:paraId="1FEF0EAA" w14:textId="4BA80E26" w:rsidR="000142FE" w:rsidRDefault="00DE22D8" w:rsidP="006402A6">
      <w:pPr>
        <w:pStyle w:val="ListParagraph"/>
        <w:numPr>
          <w:ilvl w:val="0"/>
          <w:numId w:val="5"/>
        </w:numPr>
      </w:pPr>
      <w:r>
        <w:t xml:space="preserve">Board Member Updates </w:t>
      </w:r>
    </w:p>
    <w:p w14:paraId="69EFEFBA" w14:textId="77777777" w:rsidR="009E0347" w:rsidRDefault="001B6DB2" w:rsidP="009E0347">
      <w:pPr>
        <w:pStyle w:val="ListParagraph"/>
        <w:numPr>
          <w:ilvl w:val="0"/>
          <w:numId w:val="5"/>
        </w:numPr>
      </w:pPr>
      <w:r>
        <w:t xml:space="preserve">Discussion of Personnel:  </w:t>
      </w:r>
    </w:p>
    <w:p w14:paraId="4A535232" w14:textId="017112EE" w:rsidR="001B6DB2" w:rsidRDefault="001B6DB2" w:rsidP="009E0347">
      <w:pPr>
        <w:pStyle w:val="ListParagraph"/>
        <w:numPr>
          <w:ilvl w:val="1"/>
          <w:numId w:val="5"/>
        </w:numPr>
      </w:pPr>
      <w:r>
        <w:t xml:space="preserve">Closed Session </w:t>
      </w:r>
      <w:r w:rsidR="009E0347">
        <w:t xml:space="preserve">pursuant to </w:t>
      </w:r>
      <w:r w:rsidR="009E0347" w:rsidRPr="009E0347">
        <w:rPr>
          <w:sz w:val="24"/>
          <w:szCs w:val="24"/>
          <w:shd w:val="clear" w:color="auto" w:fill="FFFFFF"/>
        </w:rPr>
        <w:t>Section 610.021, RSMo</w:t>
      </w:r>
      <w:r w:rsidR="009E0347" w:rsidRPr="009E0347">
        <w:rPr>
          <w:sz w:val="30"/>
          <w:szCs w:val="30"/>
          <w:shd w:val="clear" w:color="auto" w:fill="FFFFFF"/>
        </w:rPr>
        <w:t>.</w:t>
      </w:r>
    </w:p>
    <w:p w14:paraId="19BFA52F" w14:textId="4E28FB35" w:rsidR="00B02276" w:rsidRDefault="00B02276" w:rsidP="00B02276">
      <w:pPr>
        <w:pStyle w:val="ListParagraph"/>
        <w:numPr>
          <w:ilvl w:val="0"/>
          <w:numId w:val="1"/>
        </w:numPr>
      </w:pPr>
      <w:r>
        <w:t>Public Comments</w:t>
      </w:r>
    </w:p>
    <w:p w14:paraId="153A1080" w14:textId="02AB848C" w:rsidR="00E75862" w:rsidRDefault="00E75862" w:rsidP="00B02276">
      <w:pPr>
        <w:pStyle w:val="ListParagraph"/>
        <w:numPr>
          <w:ilvl w:val="0"/>
          <w:numId w:val="1"/>
        </w:numPr>
      </w:pPr>
      <w:r>
        <w:t xml:space="preserve">Adjourn </w:t>
      </w:r>
    </w:p>
    <w:p w14:paraId="479C39FA" w14:textId="77777777" w:rsidR="00B00D22" w:rsidRDefault="00E75862" w:rsidP="00E75862">
      <w:pPr>
        <w:pStyle w:val="ListParagraph"/>
        <w:numPr>
          <w:ilvl w:val="0"/>
          <w:numId w:val="1"/>
        </w:numPr>
      </w:pPr>
      <w:r>
        <w:t xml:space="preserve">Next meeting </w:t>
      </w:r>
    </w:p>
    <w:p w14:paraId="09E5C343" w14:textId="77777777" w:rsidR="00B00D22" w:rsidRDefault="00B00D22" w:rsidP="00B00D22">
      <w:pPr>
        <w:pStyle w:val="ListParagraph"/>
        <w:ind w:left="2520"/>
      </w:pPr>
    </w:p>
    <w:p w14:paraId="79466511" w14:textId="4F68FE04" w:rsidR="00113947" w:rsidRDefault="002E3AD9" w:rsidP="00B00D22">
      <w:pPr>
        <w:pStyle w:val="ListParagraph"/>
        <w:ind w:left="2520"/>
      </w:pPr>
      <w:r>
        <w:t>July 18</w:t>
      </w:r>
      <w:r w:rsidRPr="002E3AD9">
        <w:rPr>
          <w:vertAlign w:val="superscript"/>
        </w:rPr>
        <w:t>th</w:t>
      </w:r>
      <w:r>
        <w:t xml:space="preserve"> </w:t>
      </w:r>
      <w:r w:rsidR="00E75862">
        <w:t xml:space="preserve"> </w:t>
      </w:r>
      <w:r w:rsidR="006402A6" w:rsidRPr="006402A6">
        <w:rPr>
          <w:rFonts w:cstheme="minorHAnsi"/>
        </w:rPr>
        <w:t>11:30am</w:t>
      </w:r>
      <w:r w:rsidR="00E75862">
        <w:t xml:space="preserve"> </w:t>
      </w:r>
    </w:p>
    <w:p w14:paraId="0E742280" w14:textId="77777777" w:rsidR="00113947" w:rsidRDefault="00113947" w:rsidP="00113947">
      <w:pPr>
        <w:pStyle w:val="ListParagraph"/>
        <w:ind w:left="2520"/>
      </w:pPr>
    </w:p>
    <w:p w14:paraId="63E81166" w14:textId="77777777" w:rsidR="00113947" w:rsidRPr="00113947" w:rsidRDefault="00113947" w:rsidP="00113947">
      <w:pPr>
        <w:pStyle w:val="ListParagraph"/>
        <w:ind w:left="2520"/>
        <w:rPr>
          <w:rFonts w:cstheme="minorHAnsi"/>
          <w:sz w:val="24"/>
          <w:szCs w:val="24"/>
        </w:rPr>
      </w:pPr>
      <w:r w:rsidRPr="00113947">
        <w:rPr>
          <w:rFonts w:cstheme="minorHAnsi"/>
          <w:sz w:val="24"/>
          <w:szCs w:val="24"/>
        </w:rPr>
        <w:t xml:space="preserve">City of Wentzville </w:t>
      </w:r>
    </w:p>
    <w:p w14:paraId="1B127DDE" w14:textId="77777777" w:rsidR="00113947" w:rsidRPr="00113947" w:rsidRDefault="00113947" w:rsidP="00113947">
      <w:pPr>
        <w:pStyle w:val="ListParagraph"/>
        <w:ind w:left="2520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113947">
        <w:rPr>
          <w:rFonts w:cstheme="minorHAnsi"/>
          <w:color w:val="202124"/>
          <w:sz w:val="24"/>
          <w:szCs w:val="24"/>
          <w:shd w:val="clear" w:color="auto" w:fill="FFFFFF"/>
        </w:rPr>
        <w:t xml:space="preserve">1001 Schroeder Creek Blvd, </w:t>
      </w:r>
    </w:p>
    <w:p w14:paraId="49FC4B25" w14:textId="58F07056" w:rsidR="00B02276" w:rsidRDefault="00113947" w:rsidP="00113947">
      <w:pPr>
        <w:pStyle w:val="ListParagraph"/>
        <w:ind w:left="2520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113947">
        <w:rPr>
          <w:rFonts w:cstheme="minorHAnsi"/>
          <w:color w:val="202124"/>
          <w:sz w:val="24"/>
          <w:szCs w:val="24"/>
          <w:shd w:val="clear" w:color="auto" w:fill="FFFFFF"/>
        </w:rPr>
        <w:t>Wentzville, MO 63385</w:t>
      </w:r>
    </w:p>
    <w:p w14:paraId="0E8237D4" w14:textId="77777777" w:rsidR="0029253E" w:rsidRDefault="0029253E" w:rsidP="00113947">
      <w:pPr>
        <w:pStyle w:val="ListParagraph"/>
        <w:ind w:left="2520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2611A1E0" w14:textId="77777777" w:rsidR="0029253E" w:rsidRDefault="0029253E" w:rsidP="00113947">
      <w:pPr>
        <w:pStyle w:val="ListParagraph"/>
        <w:ind w:left="2520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631B7396" w14:textId="77777777" w:rsidR="0029253E" w:rsidRDefault="0029253E" w:rsidP="00113947">
      <w:pPr>
        <w:pStyle w:val="ListParagraph"/>
        <w:ind w:left="2520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17F510E1" w14:textId="77777777" w:rsidR="0029253E" w:rsidRDefault="0029253E" w:rsidP="00113947">
      <w:pPr>
        <w:pStyle w:val="ListParagraph"/>
        <w:ind w:left="2520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49EAF248" w14:textId="77777777" w:rsidR="0029253E" w:rsidRPr="00113947" w:rsidRDefault="0029253E" w:rsidP="00113947">
      <w:pPr>
        <w:pStyle w:val="ListParagraph"/>
        <w:ind w:left="2520"/>
        <w:rPr>
          <w:rFonts w:cstheme="minorHAnsi"/>
          <w:sz w:val="24"/>
          <w:szCs w:val="24"/>
        </w:rPr>
      </w:pPr>
    </w:p>
    <w:sectPr w:rsidR="0029253E" w:rsidRPr="00113947" w:rsidSect="00C34A3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980" w:left="1440" w:header="720" w:footer="432" w:gutter="0"/>
      <w:paperSrc w:first="257"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2756C" w14:textId="77777777" w:rsidR="00D42DAB" w:rsidRDefault="00D42DAB" w:rsidP="00A41A97">
      <w:r>
        <w:separator/>
      </w:r>
    </w:p>
  </w:endnote>
  <w:endnote w:type="continuationSeparator" w:id="0">
    <w:p w14:paraId="235662B5" w14:textId="77777777" w:rsidR="00D42DAB" w:rsidRDefault="00D42DAB" w:rsidP="00A4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D7DE" w14:textId="77777777" w:rsidR="003F54A0" w:rsidRDefault="003F54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6261" w14:textId="77777777" w:rsidR="00104CDB" w:rsidRPr="00104CDB" w:rsidRDefault="00104CDB" w:rsidP="00104CDB">
    <w:pPr>
      <w:pStyle w:val="Footer"/>
      <w:tabs>
        <w:tab w:val="left" w:pos="960"/>
        <w:tab w:val="left" w:pos="3127"/>
      </w:tabs>
      <w:rPr>
        <w:sz w:val="20"/>
        <w:szCs w:val="20"/>
      </w:rPr>
    </w:pPr>
    <w:r>
      <w:tab/>
    </w:r>
    <w:r>
      <w:tab/>
    </w:r>
    <w:r>
      <w:tab/>
    </w:r>
    <w:r w:rsidRPr="00104CDB">
      <w:rPr>
        <w:sz w:val="20"/>
        <w:szCs w:val="20"/>
      </w:rPr>
      <w:t>2905 S. Brentwood Boulevard</w:t>
    </w:r>
  </w:p>
  <w:p w14:paraId="685EEFD0" w14:textId="77777777" w:rsidR="00104CDB" w:rsidRPr="00104CDB" w:rsidRDefault="00104CDB" w:rsidP="00104CDB">
    <w:pPr>
      <w:pStyle w:val="Footer"/>
      <w:jc w:val="center"/>
      <w:rPr>
        <w:sz w:val="20"/>
        <w:szCs w:val="20"/>
      </w:rPr>
    </w:pPr>
    <w:r w:rsidRPr="00104CDB">
      <w:rPr>
        <w:sz w:val="20"/>
        <w:szCs w:val="20"/>
      </w:rPr>
      <w:t>Brentwood, MO 63144</w:t>
    </w:r>
  </w:p>
  <w:p w14:paraId="1D22F0D5" w14:textId="77777777" w:rsidR="00104CDB" w:rsidRPr="00104CDB" w:rsidRDefault="00104CDB" w:rsidP="00104CDB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 xml:space="preserve">Phone </w:t>
    </w:r>
    <w:r w:rsidRPr="00104CDB">
      <w:rPr>
        <w:sz w:val="20"/>
        <w:szCs w:val="20"/>
      </w:rPr>
      <w:t>314-645-6753</w:t>
    </w:r>
  </w:p>
  <w:p w14:paraId="607DCEEE" w14:textId="77777777" w:rsidR="00A41A97" w:rsidRPr="00104CDB" w:rsidRDefault="00104CDB" w:rsidP="00104CDB">
    <w:pPr>
      <w:pStyle w:val="Footer"/>
      <w:jc w:val="center"/>
      <w:rPr>
        <w:sz w:val="20"/>
        <w:szCs w:val="20"/>
      </w:rPr>
    </w:pPr>
    <w:r w:rsidRPr="00104CDB">
      <w:rPr>
        <w:sz w:val="20"/>
        <w:szCs w:val="20"/>
      </w:rPr>
      <w:t>www.swmd.net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432E0" w14:textId="77777777" w:rsidR="003F54A0" w:rsidRDefault="003F5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9C72C" w14:textId="77777777" w:rsidR="00D42DAB" w:rsidRDefault="00D42DAB" w:rsidP="00A41A97">
      <w:r>
        <w:separator/>
      </w:r>
    </w:p>
  </w:footnote>
  <w:footnote w:type="continuationSeparator" w:id="0">
    <w:p w14:paraId="2A249B29" w14:textId="77777777" w:rsidR="00D42DAB" w:rsidRDefault="00D42DAB" w:rsidP="00A41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C0227" w14:textId="4699C11B" w:rsidR="003F54A0" w:rsidRDefault="003F54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6548F" w14:textId="19F95CFE" w:rsidR="00A41A97" w:rsidRDefault="00A41A97" w:rsidP="00A41A97">
    <w:pPr>
      <w:pStyle w:val="Header"/>
      <w:jc w:val="center"/>
    </w:pPr>
    <w:r>
      <w:rPr>
        <w:noProof/>
      </w:rPr>
      <w:drawing>
        <wp:inline distT="0" distB="0" distL="0" distR="0" wp14:anchorId="480AAE15" wp14:editId="5CC523DC">
          <wp:extent cx="884555" cy="884555"/>
          <wp:effectExtent l="0" t="0" r="0" b="0"/>
          <wp:docPr id="33" name="Picture 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651" cy="884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6D8E7" w14:textId="77777777" w:rsidR="00A41A97" w:rsidRPr="00503501" w:rsidRDefault="00A41A97" w:rsidP="00A41A97">
    <w:pPr>
      <w:pStyle w:val="Header"/>
      <w:jc w:val="center"/>
      <w:rPr>
        <w:sz w:val="18"/>
        <w:szCs w:val="18"/>
      </w:rPr>
    </w:pPr>
  </w:p>
  <w:p w14:paraId="099BDF93" w14:textId="77777777" w:rsidR="00A41A97" w:rsidRPr="00503501" w:rsidRDefault="00A41A97" w:rsidP="00104CDB">
    <w:pPr>
      <w:pStyle w:val="Header"/>
      <w:spacing w:line="276" w:lineRule="auto"/>
      <w:jc w:val="center"/>
      <w:rPr>
        <w:sz w:val="36"/>
        <w:szCs w:val="36"/>
      </w:rPr>
    </w:pPr>
    <w:r w:rsidRPr="00503501">
      <w:rPr>
        <w:sz w:val="36"/>
        <w:szCs w:val="36"/>
      </w:rPr>
      <w:t>St. Louis-Jefferson Solid Waste Management District</w:t>
    </w:r>
  </w:p>
  <w:p w14:paraId="3BDCD315" w14:textId="77777777" w:rsidR="00A41A97" w:rsidRDefault="00A41A97" w:rsidP="00104CDB">
    <w:pPr>
      <w:pStyle w:val="Header"/>
      <w:spacing w:line="276" w:lineRule="auto"/>
      <w:jc w:val="center"/>
    </w:pPr>
    <w:r>
      <w:t>City of St. Louis</w:t>
    </w:r>
    <w:r w:rsidR="00104CDB">
      <w:t xml:space="preserve"> |</w:t>
    </w:r>
    <w:r>
      <w:t xml:space="preserve"> Jefferson </w:t>
    </w:r>
    <w:r w:rsidR="00104CDB">
      <w:t>County | St.</w:t>
    </w:r>
    <w:r>
      <w:t xml:space="preserve"> Louis </w:t>
    </w:r>
    <w:r w:rsidR="00104CDB">
      <w:t>County | St.</w:t>
    </w:r>
    <w:r>
      <w:t xml:space="preserve"> Charles County</w:t>
    </w:r>
  </w:p>
  <w:p w14:paraId="219AADD0" w14:textId="77777777" w:rsidR="00A41A97" w:rsidRDefault="00A41A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58DC7" w14:textId="77777777" w:rsidR="003F54A0" w:rsidRDefault="003F54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D30AC"/>
    <w:multiLevelType w:val="hybridMultilevel"/>
    <w:tmpl w:val="44221E78"/>
    <w:lvl w:ilvl="0" w:tplc="E74CD118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31734F71"/>
    <w:multiLevelType w:val="hybridMultilevel"/>
    <w:tmpl w:val="C3646F02"/>
    <w:lvl w:ilvl="0" w:tplc="2664349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45290A42"/>
    <w:multiLevelType w:val="hybridMultilevel"/>
    <w:tmpl w:val="4CE0B410"/>
    <w:lvl w:ilvl="0" w:tplc="BEA079A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69610284"/>
    <w:multiLevelType w:val="hybridMultilevel"/>
    <w:tmpl w:val="34620A2C"/>
    <w:lvl w:ilvl="0" w:tplc="C4ACA10E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7FDC787F"/>
    <w:multiLevelType w:val="hybridMultilevel"/>
    <w:tmpl w:val="2DD23262"/>
    <w:lvl w:ilvl="0" w:tplc="4F8ADECE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830676283">
    <w:abstractNumId w:val="1"/>
  </w:num>
  <w:num w:numId="2" w16cid:durableId="1194609741">
    <w:abstractNumId w:val="2"/>
  </w:num>
  <w:num w:numId="3" w16cid:durableId="199635229">
    <w:abstractNumId w:val="3"/>
  </w:num>
  <w:num w:numId="4" w16cid:durableId="1788885058">
    <w:abstractNumId w:val="0"/>
  </w:num>
  <w:num w:numId="5" w16cid:durableId="846126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EA2"/>
    <w:rsid w:val="000123C9"/>
    <w:rsid w:val="000142FE"/>
    <w:rsid w:val="000633D8"/>
    <w:rsid w:val="00104CDB"/>
    <w:rsid w:val="00113947"/>
    <w:rsid w:val="001B6DB2"/>
    <w:rsid w:val="0029253E"/>
    <w:rsid w:val="002E3AD9"/>
    <w:rsid w:val="0032121D"/>
    <w:rsid w:val="003453A5"/>
    <w:rsid w:val="003464B8"/>
    <w:rsid w:val="003C4E9D"/>
    <w:rsid w:val="003F54A0"/>
    <w:rsid w:val="004D131B"/>
    <w:rsid w:val="00503501"/>
    <w:rsid w:val="00614EA2"/>
    <w:rsid w:val="006402A6"/>
    <w:rsid w:val="006522A3"/>
    <w:rsid w:val="00663586"/>
    <w:rsid w:val="00695BEC"/>
    <w:rsid w:val="006C7A87"/>
    <w:rsid w:val="006D64A7"/>
    <w:rsid w:val="00763234"/>
    <w:rsid w:val="007B56D4"/>
    <w:rsid w:val="008329B7"/>
    <w:rsid w:val="00834169"/>
    <w:rsid w:val="009460A4"/>
    <w:rsid w:val="0097626C"/>
    <w:rsid w:val="00981815"/>
    <w:rsid w:val="009E0347"/>
    <w:rsid w:val="00A06807"/>
    <w:rsid w:val="00A41A97"/>
    <w:rsid w:val="00B0069F"/>
    <w:rsid w:val="00B00D22"/>
    <w:rsid w:val="00B02276"/>
    <w:rsid w:val="00B13EF1"/>
    <w:rsid w:val="00B50595"/>
    <w:rsid w:val="00B940EE"/>
    <w:rsid w:val="00BE1D2E"/>
    <w:rsid w:val="00C34A3D"/>
    <w:rsid w:val="00C56153"/>
    <w:rsid w:val="00CA69BC"/>
    <w:rsid w:val="00CE1EC8"/>
    <w:rsid w:val="00D22917"/>
    <w:rsid w:val="00D420BC"/>
    <w:rsid w:val="00D42DAB"/>
    <w:rsid w:val="00D54C0D"/>
    <w:rsid w:val="00D60C88"/>
    <w:rsid w:val="00DE22D8"/>
    <w:rsid w:val="00E75862"/>
    <w:rsid w:val="00F6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9EBC9"/>
  <w15:chartTrackingRefBased/>
  <w15:docId w15:val="{D9F31D37-9CCA-4FE4-91B8-405388259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EA2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A97"/>
  </w:style>
  <w:style w:type="paragraph" w:styleId="Footer">
    <w:name w:val="footer"/>
    <w:basedOn w:val="Normal"/>
    <w:link w:val="FooterChar"/>
    <w:uiPriority w:val="99"/>
    <w:unhideWhenUsed/>
    <w:rsid w:val="00A4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A97"/>
  </w:style>
  <w:style w:type="paragraph" w:styleId="ListParagraph">
    <w:name w:val="List Paragraph"/>
    <w:basedOn w:val="Normal"/>
    <w:uiPriority w:val="34"/>
    <w:qFormat/>
    <w:rsid w:val="00B02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3EF1"/>
    <w:rPr>
      <w:color w:val="0000FF"/>
      <w:u w:val="single"/>
    </w:rPr>
  </w:style>
  <w:style w:type="character" w:customStyle="1" w:styleId="ui-provider">
    <w:name w:val="ui-provider"/>
    <w:basedOn w:val="DefaultParagraphFont"/>
    <w:rsid w:val="006C7A87"/>
  </w:style>
  <w:style w:type="character" w:styleId="UnresolvedMention">
    <w:name w:val="Unresolved Mention"/>
    <w:basedOn w:val="DefaultParagraphFont"/>
    <w:uiPriority w:val="99"/>
    <w:semiHidden/>
    <w:unhideWhenUsed/>
    <w:rsid w:val="006C7A8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C7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0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en-us/microsoft-teams/download-app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DZmMTMxYjktMGMzMy00MjY5LTljMmQtYjNlNDRiODk5NmEw%40thread.v2/0?context=%7b%22Tid%22%3a%223b185163-6ca3-4065-8400-ca72b3f79e6d%22%2c%22Oid%22%3a%22769682c1-1607-46f7-907b-d58f95cd93e4%22%7d" TargetMode="External"/><Relationship Id="rId12" Type="http://schemas.openxmlformats.org/officeDocument/2006/relationships/hyperlink" Target="tel:+16606318116,,800687124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ebex.com/msteams?confid=1197831053&amp;tenantkey=sccmo&amp;domain=m.webex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ccmo@m.webex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microsoft-teams/join-a-meetin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\Desktop\Letterhead%20blank%20second%20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blank second page</Template>
  <TotalTime>1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Rebecca Shelby</cp:lastModifiedBy>
  <cp:revision>2</cp:revision>
  <cp:lastPrinted>2023-05-12T17:46:00Z</cp:lastPrinted>
  <dcterms:created xsi:type="dcterms:W3CDTF">2023-05-15T14:29:00Z</dcterms:created>
  <dcterms:modified xsi:type="dcterms:W3CDTF">2023-05-15T14:29:00Z</dcterms:modified>
</cp:coreProperties>
</file>